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64AE49" w14:textId="77777777" w:rsidR="00882F09" w:rsidRDefault="00882F09" w:rsidP="00882F09">
      <w:pPr>
        <w:spacing w:before="92"/>
        <w:ind w:right="854"/>
        <w:rPr>
          <w:rFonts w:asciiTheme="minorHAnsi" w:hAnsiTheme="minorHAnsi" w:cstheme="minorHAnsi"/>
          <w:sz w:val="24"/>
        </w:rPr>
      </w:pPr>
    </w:p>
    <w:p w14:paraId="36FB5819" w14:textId="77777777" w:rsidR="00D04377" w:rsidRDefault="00D04377" w:rsidP="00D04377">
      <w:pPr>
        <w:tabs>
          <w:tab w:val="left" w:pos="2917"/>
        </w:tabs>
        <w:rPr>
          <w:rFonts w:ascii="Times New Roman" w:hAnsi="Times New Roman"/>
          <w:sz w:val="24"/>
          <w:szCs w:val="24"/>
        </w:rPr>
      </w:pPr>
    </w:p>
    <w:p w14:paraId="636F8ED2" w14:textId="77777777" w:rsidR="00D04377" w:rsidRPr="00E90BE8" w:rsidRDefault="00D04377" w:rsidP="00D04377">
      <w:pPr>
        <w:jc w:val="center"/>
        <w:rPr>
          <w:rFonts w:ascii="Garamond" w:hAnsi="Garamond"/>
          <w:b/>
          <w:bCs/>
          <w:sz w:val="44"/>
          <w:szCs w:val="44"/>
        </w:rPr>
      </w:pPr>
      <w:r w:rsidRPr="00E90BE8">
        <w:rPr>
          <w:rFonts w:ascii="Garamond" w:hAnsi="Garamond"/>
          <w:b/>
          <w:bCs/>
          <w:sz w:val="44"/>
          <w:szCs w:val="44"/>
        </w:rPr>
        <w:t>Summary of Interagency Cooperation</w:t>
      </w:r>
    </w:p>
    <w:p w14:paraId="49C70307" w14:textId="77777777" w:rsidR="00D04377" w:rsidRDefault="00D04377" w:rsidP="00D04377">
      <w:pPr>
        <w:pBdr>
          <w:bottom w:val="single" w:sz="12" w:space="1" w:color="auto"/>
        </w:pBdr>
        <w:jc w:val="center"/>
        <w:rPr>
          <w:rFonts w:ascii="Garamond" w:hAnsi="Garamond"/>
          <w:b/>
          <w:bCs/>
          <w:sz w:val="24"/>
          <w:szCs w:val="24"/>
        </w:rPr>
      </w:pPr>
      <w:r w:rsidRPr="00EF5DB8">
        <w:rPr>
          <w:rFonts w:ascii="Garamond" w:hAnsi="Garamond"/>
          <w:b/>
          <w:bCs/>
          <w:sz w:val="24"/>
          <w:szCs w:val="24"/>
        </w:rPr>
        <w:t xml:space="preserve">July </w:t>
      </w:r>
      <w:r>
        <w:rPr>
          <w:rFonts w:ascii="Garamond" w:hAnsi="Garamond"/>
          <w:b/>
          <w:bCs/>
          <w:sz w:val="24"/>
          <w:szCs w:val="24"/>
        </w:rPr>
        <w:t xml:space="preserve">- </w:t>
      </w:r>
      <w:r w:rsidRPr="00EF5DB8">
        <w:rPr>
          <w:rFonts w:ascii="Garamond" w:hAnsi="Garamond"/>
          <w:b/>
          <w:bCs/>
          <w:sz w:val="24"/>
          <w:szCs w:val="24"/>
        </w:rPr>
        <w:t xml:space="preserve">September </w:t>
      </w:r>
      <w:r>
        <w:rPr>
          <w:rFonts w:ascii="Garamond" w:hAnsi="Garamond"/>
          <w:b/>
          <w:bCs/>
          <w:sz w:val="24"/>
          <w:szCs w:val="24"/>
        </w:rPr>
        <w:t>2026</w:t>
      </w:r>
    </w:p>
    <w:p w14:paraId="72CBFD3B" w14:textId="77777777" w:rsidR="00D04377" w:rsidRPr="00E90BE8" w:rsidRDefault="00D04377" w:rsidP="00D04377">
      <w:pPr>
        <w:pBdr>
          <w:bottom w:val="single" w:sz="12" w:space="1" w:color="auto"/>
        </w:pBdr>
        <w:jc w:val="center"/>
        <w:rPr>
          <w:rFonts w:ascii="Garamond" w:hAnsi="Garamond"/>
          <w:b/>
          <w:bCs/>
          <w:sz w:val="24"/>
          <w:szCs w:val="24"/>
        </w:rPr>
      </w:pPr>
    </w:p>
    <w:p w14:paraId="16BEAA89" w14:textId="77777777" w:rsidR="00D04377" w:rsidRPr="00E90BE8" w:rsidRDefault="00D04377" w:rsidP="00D04377">
      <w:pPr>
        <w:rPr>
          <w:rFonts w:ascii="Garamond" w:hAnsi="Garamond"/>
          <w:sz w:val="24"/>
          <w:szCs w:val="24"/>
        </w:rPr>
      </w:pPr>
    </w:p>
    <w:p w14:paraId="2BA1050A" w14:textId="77777777" w:rsidR="00D04377" w:rsidRDefault="00D04377" w:rsidP="00D04377">
      <w:pPr>
        <w:spacing w:line="276" w:lineRule="auto"/>
        <w:rPr>
          <w:rFonts w:ascii="Garamond" w:hAnsi="Garamond"/>
          <w:sz w:val="24"/>
          <w:szCs w:val="24"/>
        </w:rPr>
      </w:pPr>
      <w:bookmarkStart w:id="0" w:name="_Hlk69467704"/>
      <w:bookmarkStart w:id="1" w:name="_Hlk45706903"/>
      <w:r>
        <w:rPr>
          <w:rFonts w:ascii="Garamond" w:hAnsi="Garamond"/>
          <w:sz w:val="24"/>
          <w:szCs w:val="24"/>
        </w:rPr>
        <w:t xml:space="preserve">Pursuant to section 28 of the Financial Services Commission Ordinance </w:t>
      </w:r>
      <w:bookmarkEnd w:id="0"/>
      <w:r>
        <w:rPr>
          <w:rFonts w:ascii="Garamond" w:hAnsi="Garamond"/>
          <w:sz w:val="24"/>
          <w:szCs w:val="24"/>
        </w:rPr>
        <w:t xml:space="preserve">and existing Memoranda of Understanding, during the period </w:t>
      </w:r>
      <w:r w:rsidRPr="00EF5DB8">
        <w:rPr>
          <w:rFonts w:ascii="Garamond" w:hAnsi="Garamond"/>
          <w:sz w:val="24"/>
          <w:szCs w:val="24"/>
        </w:rPr>
        <w:t xml:space="preserve">July to September </w:t>
      </w:r>
      <w:r>
        <w:rPr>
          <w:rFonts w:ascii="Garamond" w:hAnsi="Garamond"/>
          <w:sz w:val="24"/>
          <w:szCs w:val="24"/>
        </w:rPr>
        <w:t>2026 the Commission continued to assist its domestic and international partners.</w:t>
      </w:r>
    </w:p>
    <w:p w14:paraId="5B4B1E1B" w14:textId="77777777" w:rsidR="00D04377" w:rsidRDefault="00D04377" w:rsidP="00D04377">
      <w:pPr>
        <w:spacing w:line="276" w:lineRule="auto"/>
        <w:rPr>
          <w:rFonts w:ascii="Garamond" w:hAnsi="Garamond"/>
          <w:sz w:val="24"/>
          <w:szCs w:val="24"/>
        </w:rPr>
      </w:pPr>
    </w:p>
    <w:bookmarkEnd w:id="1"/>
    <w:p w14:paraId="6BCEEAF7" w14:textId="77777777" w:rsidR="00D04377" w:rsidRPr="00E90BE8" w:rsidRDefault="00D04377" w:rsidP="00D04377">
      <w:pPr>
        <w:jc w:val="center"/>
        <w:rPr>
          <w:rFonts w:ascii="Garamond" w:hAnsi="Garamond"/>
          <w:b/>
          <w:bCs/>
          <w:sz w:val="28"/>
          <w:szCs w:val="28"/>
        </w:rPr>
      </w:pPr>
      <w:r w:rsidRPr="00E90BE8">
        <w:rPr>
          <w:rFonts w:ascii="Garamond" w:hAnsi="Garamond"/>
          <w:b/>
          <w:bCs/>
          <w:sz w:val="28"/>
          <w:szCs w:val="28"/>
        </w:rPr>
        <w:t>SUMMARY OF TOTAL REQUESTS FOR ASSISTANCE</w:t>
      </w:r>
    </w:p>
    <w:tbl>
      <w:tblPr>
        <w:tblStyle w:val="TableGrid"/>
        <w:tblpPr w:leftFromText="180" w:rightFromText="180" w:vertAnchor="text" w:horzAnchor="margin" w:tblpXSpec="center" w:tblpY="182"/>
        <w:tblW w:w="9180" w:type="dxa"/>
        <w:tblLook w:val="04A0" w:firstRow="1" w:lastRow="0" w:firstColumn="1" w:lastColumn="0" w:noHBand="0" w:noVBand="1"/>
      </w:tblPr>
      <w:tblGrid>
        <w:gridCol w:w="2695"/>
        <w:gridCol w:w="1265"/>
        <w:gridCol w:w="1260"/>
        <w:gridCol w:w="1440"/>
        <w:gridCol w:w="1260"/>
        <w:gridCol w:w="1260"/>
      </w:tblGrid>
      <w:tr w:rsidR="00D04377" w:rsidRPr="00E90BE8" w14:paraId="540DF00B" w14:textId="77777777" w:rsidTr="002E07A0">
        <w:trPr>
          <w:trHeight w:val="983"/>
        </w:trPr>
        <w:tc>
          <w:tcPr>
            <w:tcW w:w="2695" w:type="dxa"/>
            <w:shd w:val="clear" w:color="auto" w:fill="DAEEF3" w:themeFill="accent5" w:themeFillTint="33"/>
            <w:vAlign w:val="center"/>
          </w:tcPr>
          <w:p w14:paraId="7C18FAEA" w14:textId="77777777" w:rsidR="00D04377" w:rsidRPr="00E90BE8" w:rsidRDefault="00D04377" w:rsidP="002E07A0">
            <w:pPr>
              <w:spacing w:before="120" w:after="120"/>
              <w:jc w:val="center"/>
              <w:rPr>
                <w:rFonts w:ascii="Garamond" w:hAnsi="Garamond"/>
                <w:b/>
                <w:bCs/>
              </w:rPr>
            </w:pPr>
            <w:r w:rsidRPr="00E90BE8">
              <w:rPr>
                <w:rFonts w:ascii="Garamond" w:hAnsi="Garamond"/>
                <w:b/>
                <w:bCs/>
              </w:rPr>
              <w:t>Basis of Request</w:t>
            </w:r>
          </w:p>
        </w:tc>
        <w:tc>
          <w:tcPr>
            <w:tcW w:w="1265" w:type="dxa"/>
            <w:shd w:val="clear" w:color="auto" w:fill="DAEEF3" w:themeFill="accent5" w:themeFillTint="33"/>
            <w:vAlign w:val="center"/>
          </w:tcPr>
          <w:p w14:paraId="655EE681" w14:textId="77777777" w:rsidR="00D04377" w:rsidRPr="006951AB" w:rsidRDefault="00D04377" w:rsidP="002E07A0">
            <w:pPr>
              <w:spacing w:before="120" w:after="120"/>
              <w:jc w:val="center"/>
              <w:rPr>
                <w:rFonts w:ascii="Garamond" w:hAnsi="Garamond"/>
                <w:b/>
                <w:bCs/>
              </w:rPr>
            </w:pPr>
            <w:r w:rsidRPr="006951AB">
              <w:rPr>
                <w:rFonts w:ascii="Garamond" w:hAnsi="Garamond"/>
                <w:b/>
                <w:bCs/>
              </w:rPr>
              <w:t xml:space="preserve">No. of Requests </w:t>
            </w:r>
          </w:p>
        </w:tc>
        <w:tc>
          <w:tcPr>
            <w:tcW w:w="1260" w:type="dxa"/>
            <w:shd w:val="clear" w:color="auto" w:fill="DAEEF3" w:themeFill="accent5" w:themeFillTint="33"/>
            <w:vAlign w:val="center"/>
          </w:tcPr>
          <w:p w14:paraId="04BDDAAD" w14:textId="77777777" w:rsidR="00D04377" w:rsidRPr="006951AB" w:rsidRDefault="00D04377" w:rsidP="002E07A0">
            <w:pPr>
              <w:spacing w:before="120" w:after="120"/>
              <w:jc w:val="center"/>
              <w:rPr>
                <w:rFonts w:ascii="Garamond" w:hAnsi="Garamond"/>
                <w:b/>
                <w:bCs/>
              </w:rPr>
            </w:pPr>
            <w:r w:rsidRPr="006951AB">
              <w:rPr>
                <w:rFonts w:ascii="Garamond" w:hAnsi="Garamond"/>
                <w:b/>
                <w:bCs/>
              </w:rPr>
              <w:t>Assistance Provided</w:t>
            </w:r>
          </w:p>
        </w:tc>
        <w:tc>
          <w:tcPr>
            <w:tcW w:w="1440" w:type="dxa"/>
            <w:shd w:val="clear" w:color="auto" w:fill="DAEEF3" w:themeFill="accent5" w:themeFillTint="33"/>
            <w:vAlign w:val="center"/>
          </w:tcPr>
          <w:p w14:paraId="027AE356" w14:textId="77777777" w:rsidR="00D04377" w:rsidRPr="006951AB" w:rsidRDefault="00D04377" w:rsidP="002E07A0">
            <w:pPr>
              <w:spacing w:before="120" w:after="120"/>
              <w:jc w:val="center"/>
              <w:rPr>
                <w:rFonts w:ascii="Garamond" w:hAnsi="Garamond"/>
                <w:b/>
                <w:bCs/>
              </w:rPr>
            </w:pPr>
            <w:r w:rsidRPr="006951AB">
              <w:rPr>
                <w:rFonts w:ascii="Garamond" w:hAnsi="Garamond"/>
                <w:b/>
                <w:bCs/>
              </w:rPr>
              <w:t>Assistance not Provided</w:t>
            </w:r>
          </w:p>
        </w:tc>
        <w:tc>
          <w:tcPr>
            <w:tcW w:w="1260" w:type="dxa"/>
            <w:shd w:val="clear" w:color="auto" w:fill="DAEEF3" w:themeFill="accent5" w:themeFillTint="33"/>
          </w:tcPr>
          <w:p w14:paraId="3F700E78" w14:textId="77777777" w:rsidR="00D04377" w:rsidRPr="006951AB" w:rsidRDefault="00D04377" w:rsidP="002E07A0">
            <w:pPr>
              <w:spacing w:before="120" w:after="120"/>
              <w:jc w:val="center"/>
              <w:rPr>
                <w:rFonts w:ascii="Garamond" w:hAnsi="Garamond"/>
                <w:b/>
                <w:bCs/>
                <w:color w:val="FF0000"/>
              </w:rPr>
            </w:pPr>
            <w:r w:rsidRPr="006951AB">
              <w:rPr>
                <w:rFonts w:ascii="Garamond" w:hAnsi="Garamond"/>
                <w:b/>
                <w:bCs/>
                <w:color w:val="FF0000"/>
              </w:rPr>
              <w:t>Current</w:t>
            </w:r>
          </w:p>
          <w:p w14:paraId="48E7DC39" w14:textId="77777777" w:rsidR="00D04377" w:rsidRPr="006951AB" w:rsidRDefault="00D04377" w:rsidP="002E07A0">
            <w:pPr>
              <w:spacing w:before="120" w:after="120"/>
              <w:jc w:val="center"/>
              <w:rPr>
                <w:rFonts w:ascii="Garamond" w:hAnsi="Garamond"/>
                <w:b/>
                <w:bCs/>
                <w:color w:val="FF0000"/>
              </w:rPr>
            </w:pPr>
            <w:r w:rsidRPr="006951AB">
              <w:rPr>
                <w:rFonts w:ascii="Garamond" w:hAnsi="Garamond"/>
                <w:b/>
                <w:bCs/>
                <w:color w:val="FF0000"/>
              </w:rPr>
              <w:t>YTD</w:t>
            </w:r>
          </w:p>
        </w:tc>
        <w:tc>
          <w:tcPr>
            <w:tcW w:w="1260" w:type="dxa"/>
            <w:shd w:val="clear" w:color="auto" w:fill="DAEEF3" w:themeFill="accent5" w:themeFillTint="33"/>
          </w:tcPr>
          <w:p w14:paraId="01F86442" w14:textId="77777777" w:rsidR="00D04377" w:rsidRPr="001D2BD7" w:rsidRDefault="00D04377" w:rsidP="002E07A0">
            <w:pPr>
              <w:spacing w:before="120" w:after="120"/>
              <w:jc w:val="center"/>
              <w:rPr>
                <w:rFonts w:ascii="Garamond" w:hAnsi="Garamond"/>
              </w:rPr>
            </w:pPr>
            <w:r w:rsidRPr="430C19D7">
              <w:rPr>
                <w:rFonts w:ascii="Garamond" w:hAnsi="Garamond"/>
              </w:rPr>
              <w:t>Previous</w:t>
            </w:r>
          </w:p>
          <w:p w14:paraId="312ADA85" w14:textId="77777777" w:rsidR="00D04377" w:rsidRDefault="00D04377" w:rsidP="002E07A0">
            <w:pPr>
              <w:spacing w:before="120" w:after="120"/>
              <w:jc w:val="center"/>
              <w:rPr>
                <w:rFonts w:ascii="Garamond" w:hAnsi="Garamond"/>
                <w:b/>
                <w:bCs/>
              </w:rPr>
            </w:pPr>
            <w:r w:rsidRPr="430C19D7">
              <w:rPr>
                <w:rFonts w:ascii="Garamond" w:hAnsi="Garamond"/>
              </w:rPr>
              <w:t>YTD</w:t>
            </w:r>
          </w:p>
        </w:tc>
      </w:tr>
      <w:tr w:rsidR="00D04377" w:rsidRPr="00E90BE8" w14:paraId="7E2F933F" w14:textId="77777777" w:rsidTr="002E07A0">
        <w:trPr>
          <w:trHeight w:val="208"/>
        </w:trPr>
        <w:tc>
          <w:tcPr>
            <w:tcW w:w="2695" w:type="dxa"/>
          </w:tcPr>
          <w:p w14:paraId="35BEAAAB" w14:textId="77777777" w:rsidR="00D04377" w:rsidRPr="00E90BE8" w:rsidRDefault="00D04377" w:rsidP="002E07A0">
            <w:pPr>
              <w:spacing w:before="120" w:after="120"/>
              <w:rPr>
                <w:rFonts w:ascii="Garamond" w:hAnsi="Garamond"/>
                <w:b/>
                <w:bCs/>
                <w:i/>
                <w:iCs/>
              </w:rPr>
            </w:pPr>
            <w:r w:rsidRPr="00E90BE8">
              <w:rPr>
                <w:rFonts w:ascii="Garamond" w:hAnsi="Garamond"/>
                <w:b/>
                <w:bCs/>
                <w:i/>
                <w:iCs/>
              </w:rPr>
              <w:t>Domestic Cooperation</w:t>
            </w:r>
          </w:p>
        </w:tc>
        <w:tc>
          <w:tcPr>
            <w:tcW w:w="1265" w:type="dxa"/>
          </w:tcPr>
          <w:p w14:paraId="6EA61F56" w14:textId="6C65973D" w:rsidR="00D04377" w:rsidRPr="003F0FC6" w:rsidRDefault="00D04377" w:rsidP="002E07A0">
            <w:pPr>
              <w:spacing w:before="120" w:after="12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3</w:t>
            </w:r>
            <w:r w:rsidR="00E45232">
              <w:rPr>
                <w:rFonts w:ascii="Garamond" w:hAnsi="Garamond"/>
              </w:rPr>
              <w:t>9</w:t>
            </w:r>
          </w:p>
        </w:tc>
        <w:tc>
          <w:tcPr>
            <w:tcW w:w="1260" w:type="dxa"/>
          </w:tcPr>
          <w:p w14:paraId="760D0F70" w14:textId="00CDA3C3" w:rsidR="00D04377" w:rsidRPr="003F0FC6" w:rsidRDefault="00D04377" w:rsidP="002E07A0">
            <w:pPr>
              <w:spacing w:before="120" w:after="12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3</w:t>
            </w:r>
            <w:r w:rsidR="00E45232">
              <w:rPr>
                <w:rFonts w:ascii="Garamond" w:hAnsi="Garamond"/>
              </w:rPr>
              <w:t>9</w:t>
            </w:r>
          </w:p>
        </w:tc>
        <w:tc>
          <w:tcPr>
            <w:tcW w:w="1440" w:type="dxa"/>
          </w:tcPr>
          <w:p w14:paraId="6E163CC9" w14:textId="60DEB07B" w:rsidR="00D04377" w:rsidRPr="00E90BE8" w:rsidRDefault="006A4550" w:rsidP="002E07A0">
            <w:pPr>
              <w:spacing w:before="120" w:after="12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0</w:t>
            </w:r>
            <w:r w:rsidR="00D04377">
              <w:rPr>
                <w:rStyle w:val="FootnoteReference"/>
                <w:rFonts w:ascii="Garamond" w:hAnsi="Garamond"/>
              </w:rPr>
              <w:footnoteReference w:id="1"/>
            </w:r>
          </w:p>
        </w:tc>
        <w:tc>
          <w:tcPr>
            <w:tcW w:w="1260" w:type="dxa"/>
          </w:tcPr>
          <w:p w14:paraId="6626EA05" w14:textId="3F6D2B86" w:rsidR="00D04377" w:rsidRPr="003F383F" w:rsidRDefault="00C53766" w:rsidP="002E07A0">
            <w:pPr>
              <w:spacing w:before="120" w:after="120"/>
              <w:jc w:val="center"/>
              <w:rPr>
                <w:rFonts w:ascii="Garamond" w:hAnsi="Garamond"/>
                <w:b/>
                <w:bCs/>
                <w:color w:val="FF0000"/>
              </w:rPr>
            </w:pPr>
            <w:r>
              <w:rPr>
                <w:rFonts w:ascii="Garamond" w:hAnsi="Garamond"/>
                <w:b/>
                <w:bCs/>
                <w:color w:val="FF0000"/>
              </w:rPr>
              <w:t>11</w:t>
            </w:r>
            <w:r w:rsidR="00E45232">
              <w:rPr>
                <w:rFonts w:ascii="Garamond" w:hAnsi="Garamond"/>
                <w:b/>
                <w:bCs/>
                <w:color w:val="FF0000"/>
              </w:rPr>
              <w:t>3</w:t>
            </w:r>
          </w:p>
        </w:tc>
        <w:tc>
          <w:tcPr>
            <w:tcW w:w="1260" w:type="dxa"/>
          </w:tcPr>
          <w:p w14:paraId="7DECBD85" w14:textId="6F15EC04" w:rsidR="00D04377" w:rsidRDefault="00D04377" w:rsidP="002E07A0">
            <w:pPr>
              <w:spacing w:before="120" w:after="120"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1</w:t>
            </w:r>
            <w:r w:rsidR="00145DA8">
              <w:rPr>
                <w:rFonts w:ascii="Garamond" w:hAnsi="Garamond"/>
                <w:b/>
                <w:bCs/>
              </w:rPr>
              <w:t>75</w:t>
            </w:r>
          </w:p>
        </w:tc>
      </w:tr>
      <w:tr w:rsidR="00D04377" w:rsidRPr="00E90BE8" w14:paraId="6FB2F708" w14:textId="77777777" w:rsidTr="002E07A0">
        <w:trPr>
          <w:trHeight w:val="208"/>
        </w:trPr>
        <w:tc>
          <w:tcPr>
            <w:tcW w:w="2695" w:type="dxa"/>
          </w:tcPr>
          <w:p w14:paraId="0230C284" w14:textId="77777777" w:rsidR="00D04377" w:rsidRPr="00E90BE8" w:rsidRDefault="00D04377" w:rsidP="002E07A0">
            <w:pPr>
              <w:spacing w:before="120" w:after="120"/>
              <w:rPr>
                <w:rFonts w:ascii="Garamond" w:hAnsi="Garamond"/>
                <w:b/>
                <w:bCs/>
                <w:i/>
                <w:iCs/>
              </w:rPr>
            </w:pPr>
            <w:r w:rsidRPr="00E90BE8">
              <w:rPr>
                <w:rFonts w:ascii="Garamond" w:hAnsi="Garamond"/>
                <w:b/>
                <w:bCs/>
                <w:i/>
                <w:iCs/>
              </w:rPr>
              <w:t>International Cooperation</w:t>
            </w:r>
          </w:p>
        </w:tc>
        <w:tc>
          <w:tcPr>
            <w:tcW w:w="1265" w:type="dxa"/>
          </w:tcPr>
          <w:p w14:paraId="23A2E15A" w14:textId="5ED85294" w:rsidR="00D04377" w:rsidRPr="003F0FC6" w:rsidRDefault="00612798" w:rsidP="002E07A0">
            <w:pPr>
              <w:spacing w:before="120" w:after="12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6</w:t>
            </w:r>
          </w:p>
        </w:tc>
        <w:tc>
          <w:tcPr>
            <w:tcW w:w="1260" w:type="dxa"/>
          </w:tcPr>
          <w:p w14:paraId="3AABF14C" w14:textId="064F61B5" w:rsidR="00D04377" w:rsidRPr="003F0FC6" w:rsidRDefault="00612798" w:rsidP="002E07A0">
            <w:pPr>
              <w:spacing w:before="120" w:after="12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6</w:t>
            </w:r>
          </w:p>
        </w:tc>
        <w:tc>
          <w:tcPr>
            <w:tcW w:w="1440" w:type="dxa"/>
          </w:tcPr>
          <w:p w14:paraId="7154B28B" w14:textId="216919F8" w:rsidR="00D04377" w:rsidRPr="003F0FC6" w:rsidRDefault="006A4550" w:rsidP="002E07A0">
            <w:pPr>
              <w:spacing w:before="120" w:after="12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0</w:t>
            </w:r>
            <w:r w:rsidR="00D04377">
              <w:rPr>
                <w:rStyle w:val="FootnoteReference"/>
                <w:rFonts w:ascii="Garamond" w:hAnsi="Garamond"/>
              </w:rPr>
              <w:footnoteReference w:id="2"/>
            </w:r>
          </w:p>
        </w:tc>
        <w:tc>
          <w:tcPr>
            <w:tcW w:w="1260" w:type="dxa"/>
          </w:tcPr>
          <w:p w14:paraId="595278B4" w14:textId="4DCFD020" w:rsidR="00D04377" w:rsidRPr="003F0FC6" w:rsidRDefault="00D04377" w:rsidP="002E07A0">
            <w:pPr>
              <w:spacing w:before="120" w:after="120"/>
              <w:jc w:val="center"/>
              <w:rPr>
                <w:rFonts w:ascii="Garamond" w:hAnsi="Garamond"/>
                <w:b/>
                <w:bCs/>
                <w:color w:val="FF0000"/>
              </w:rPr>
            </w:pPr>
            <w:r>
              <w:rPr>
                <w:rFonts w:ascii="Garamond" w:hAnsi="Garamond"/>
                <w:b/>
                <w:bCs/>
                <w:color w:val="FF0000"/>
              </w:rPr>
              <w:t>1</w:t>
            </w:r>
            <w:r w:rsidR="00612798">
              <w:rPr>
                <w:rFonts w:ascii="Garamond" w:hAnsi="Garamond"/>
                <w:b/>
                <w:bCs/>
                <w:color w:val="FF0000"/>
              </w:rPr>
              <w:t>8</w:t>
            </w:r>
          </w:p>
        </w:tc>
        <w:tc>
          <w:tcPr>
            <w:tcW w:w="1260" w:type="dxa"/>
          </w:tcPr>
          <w:p w14:paraId="4BED751F" w14:textId="72D32E17" w:rsidR="00D04377" w:rsidRPr="003F0FC6" w:rsidRDefault="00237F8E" w:rsidP="002E07A0">
            <w:pPr>
              <w:spacing w:before="120" w:after="120"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-</w:t>
            </w:r>
          </w:p>
        </w:tc>
      </w:tr>
      <w:tr w:rsidR="00D04377" w:rsidRPr="00E90BE8" w14:paraId="45A4BCC0" w14:textId="77777777" w:rsidTr="002E07A0">
        <w:trPr>
          <w:trHeight w:val="208"/>
        </w:trPr>
        <w:tc>
          <w:tcPr>
            <w:tcW w:w="2695" w:type="dxa"/>
          </w:tcPr>
          <w:p w14:paraId="3FBBE6C4" w14:textId="77777777" w:rsidR="00D04377" w:rsidRPr="00E90BE8" w:rsidRDefault="00D04377" w:rsidP="002E07A0">
            <w:pPr>
              <w:spacing w:before="120" w:after="120"/>
              <w:rPr>
                <w:rFonts w:ascii="Garamond" w:hAnsi="Garamond"/>
                <w:b/>
                <w:bCs/>
                <w:i/>
                <w:iCs/>
              </w:rPr>
            </w:pPr>
            <w:r>
              <w:rPr>
                <w:rFonts w:ascii="Garamond" w:hAnsi="Garamond"/>
                <w:b/>
                <w:bCs/>
                <w:i/>
                <w:iCs/>
              </w:rPr>
              <w:t>MLAT</w:t>
            </w:r>
            <w:r>
              <w:rPr>
                <w:rStyle w:val="FootnoteReference"/>
                <w:rFonts w:ascii="Garamond" w:hAnsi="Garamond"/>
                <w:b/>
                <w:bCs/>
                <w:i/>
                <w:iCs/>
              </w:rPr>
              <w:footnoteReference w:id="3"/>
            </w:r>
          </w:p>
        </w:tc>
        <w:tc>
          <w:tcPr>
            <w:tcW w:w="1265" w:type="dxa"/>
          </w:tcPr>
          <w:p w14:paraId="2690C698" w14:textId="77777777" w:rsidR="00D04377" w:rsidRDefault="00D04377" w:rsidP="002E07A0">
            <w:pPr>
              <w:spacing w:before="120" w:after="12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-</w:t>
            </w:r>
          </w:p>
        </w:tc>
        <w:tc>
          <w:tcPr>
            <w:tcW w:w="1260" w:type="dxa"/>
          </w:tcPr>
          <w:p w14:paraId="1B1F8372" w14:textId="77777777" w:rsidR="00D04377" w:rsidRDefault="00D04377" w:rsidP="002E07A0">
            <w:pPr>
              <w:spacing w:before="120" w:after="12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-</w:t>
            </w:r>
          </w:p>
        </w:tc>
        <w:tc>
          <w:tcPr>
            <w:tcW w:w="1440" w:type="dxa"/>
          </w:tcPr>
          <w:p w14:paraId="2302782B" w14:textId="77777777" w:rsidR="00D04377" w:rsidRPr="00E90BE8" w:rsidRDefault="00D04377" w:rsidP="002E07A0">
            <w:pPr>
              <w:spacing w:before="120" w:after="12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-</w:t>
            </w:r>
          </w:p>
        </w:tc>
        <w:tc>
          <w:tcPr>
            <w:tcW w:w="1260" w:type="dxa"/>
          </w:tcPr>
          <w:p w14:paraId="30C8D59A" w14:textId="77777777" w:rsidR="00D04377" w:rsidRPr="003F383F" w:rsidRDefault="00D04377" w:rsidP="002E07A0">
            <w:pPr>
              <w:spacing w:before="120" w:after="120"/>
              <w:jc w:val="center"/>
              <w:rPr>
                <w:rFonts w:ascii="Garamond" w:hAnsi="Garamond"/>
                <w:b/>
                <w:bCs/>
                <w:color w:val="FF0000"/>
              </w:rPr>
            </w:pPr>
            <w:r>
              <w:rPr>
                <w:rFonts w:ascii="Garamond" w:hAnsi="Garamond"/>
                <w:b/>
                <w:bCs/>
                <w:color w:val="FF0000"/>
              </w:rPr>
              <w:t>-</w:t>
            </w:r>
          </w:p>
        </w:tc>
        <w:tc>
          <w:tcPr>
            <w:tcW w:w="1260" w:type="dxa"/>
          </w:tcPr>
          <w:p w14:paraId="23B72F77" w14:textId="6E366BAC" w:rsidR="00D04377" w:rsidRDefault="00145DA8" w:rsidP="002E07A0">
            <w:pPr>
              <w:spacing w:before="120" w:after="120"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-</w:t>
            </w:r>
          </w:p>
        </w:tc>
      </w:tr>
      <w:tr w:rsidR="00D04377" w:rsidRPr="00E90BE8" w14:paraId="01FEB159" w14:textId="77777777" w:rsidTr="002E07A0">
        <w:trPr>
          <w:trHeight w:val="200"/>
        </w:trPr>
        <w:tc>
          <w:tcPr>
            <w:tcW w:w="2695" w:type="dxa"/>
          </w:tcPr>
          <w:p w14:paraId="5BE9E764" w14:textId="77777777" w:rsidR="00D04377" w:rsidRPr="00E90BE8" w:rsidRDefault="00D04377" w:rsidP="002E07A0">
            <w:pPr>
              <w:spacing w:before="120" w:after="120"/>
              <w:rPr>
                <w:rFonts w:ascii="Garamond" w:hAnsi="Garamond"/>
                <w:b/>
                <w:bCs/>
                <w:i/>
                <w:iCs/>
              </w:rPr>
            </w:pPr>
            <w:r w:rsidRPr="00E90BE8">
              <w:rPr>
                <w:rFonts w:ascii="Garamond" w:hAnsi="Garamond"/>
                <w:b/>
                <w:bCs/>
              </w:rPr>
              <w:t>Totals</w:t>
            </w:r>
          </w:p>
        </w:tc>
        <w:tc>
          <w:tcPr>
            <w:tcW w:w="1265" w:type="dxa"/>
          </w:tcPr>
          <w:p w14:paraId="375ED8C5" w14:textId="69B82FF9" w:rsidR="00D04377" w:rsidRPr="00E90BE8" w:rsidRDefault="00FC21C5" w:rsidP="002E07A0">
            <w:pPr>
              <w:spacing w:before="120" w:after="12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4</w:t>
            </w:r>
            <w:r w:rsidR="00E45232">
              <w:rPr>
                <w:rFonts w:ascii="Garamond" w:hAnsi="Garamond"/>
              </w:rPr>
              <w:t>5</w:t>
            </w:r>
          </w:p>
        </w:tc>
        <w:tc>
          <w:tcPr>
            <w:tcW w:w="1260" w:type="dxa"/>
          </w:tcPr>
          <w:p w14:paraId="4CAED78E" w14:textId="1A6D3029" w:rsidR="00D04377" w:rsidRPr="00E90BE8" w:rsidRDefault="006A4550" w:rsidP="002E07A0">
            <w:pPr>
              <w:spacing w:before="120" w:after="12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4</w:t>
            </w:r>
            <w:r w:rsidR="00E45232">
              <w:rPr>
                <w:rFonts w:ascii="Garamond" w:hAnsi="Garamond"/>
              </w:rPr>
              <w:t>5</w:t>
            </w:r>
          </w:p>
        </w:tc>
        <w:tc>
          <w:tcPr>
            <w:tcW w:w="1440" w:type="dxa"/>
          </w:tcPr>
          <w:p w14:paraId="6A904231" w14:textId="62662DCC" w:rsidR="00D04377" w:rsidRPr="00E90BE8" w:rsidRDefault="006A4550" w:rsidP="002E07A0">
            <w:pPr>
              <w:spacing w:before="120" w:after="12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0</w:t>
            </w:r>
          </w:p>
        </w:tc>
        <w:tc>
          <w:tcPr>
            <w:tcW w:w="1260" w:type="dxa"/>
          </w:tcPr>
          <w:p w14:paraId="3B484950" w14:textId="56259EDD" w:rsidR="00D04377" w:rsidRPr="003F383F" w:rsidRDefault="00BC604A" w:rsidP="002E07A0">
            <w:pPr>
              <w:spacing w:before="120" w:after="120"/>
              <w:jc w:val="center"/>
              <w:rPr>
                <w:rFonts w:ascii="Garamond" w:hAnsi="Garamond"/>
                <w:color w:val="FF0000"/>
              </w:rPr>
            </w:pPr>
            <w:r>
              <w:rPr>
                <w:rFonts w:ascii="Garamond" w:hAnsi="Garamond"/>
                <w:color w:val="FF0000"/>
              </w:rPr>
              <w:t>13</w:t>
            </w:r>
            <w:r w:rsidR="00E45232">
              <w:rPr>
                <w:rFonts w:ascii="Garamond" w:hAnsi="Garamond"/>
                <w:color w:val="FF0000"/>
              </w:rPr>
              <w:t>1</w:t>
            </w:r>
          </w:p>
        </w:tc>
        <w:tc>
          <w:tcPr>
            <w:tcW w:w="1260" w:type="dxa"/>
          </w:tcPr>
          <w:p w14:paraId="5F315109" w14:textId="77193606" w:rsidR="00D04377" w:rsidRDefault="00145DA8" w:rsidP="002E07A0">
            <w:pPr>
              <w:spacing w:before="120" w:after="12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175</w:t>
            </w:r>
          </w:p>
        </w:tc>
      </w:tr>
    </w:tbl>
    <w:p w14:paraId="22E6461A" w14:textId="77777777" w:rsidR="00D04377" w:rsidRDefault="00D04377" w:rsidP="00D04377">
      <w:pPr>
        <w:tabs>
          <w:tab w:val="left" w:pos="2917"/>
        </w:tabs>
        <w:rPr>
          <w:rFonts w:ascii="Times New Roman" w:hAnsi="Times New Roman"/>
          <w:sz w:val="24"/>
          <w:szCs w:val="24"/>
        </w:rPr>
      </w:pPr>
    </w:p>
    <w:p w14:paraId="771C11B6" w14:textId="77777777" w:rsidR="00D04377" w:rsidRDefault="00D04377" w:rsidP="00D04377">
      <w:pPr>
        <w:tabs>
          <w:tab w:val="left" w:pos="2917"/>
        </w:tabs>
        <w:rPr>
          <w:rFonts w:ascii="Times New Roman" w:hAnsi="Times New Roman"/>
          <w:sz w:val="24"/>
          <w:szCs w:val="24"/>
        </w:rPr>
      </w:pPr>
    </w:p>
    <w:p w14:paraId="0AE061CA" w14:textId="77777777" w:rsidR="00D04377" w:rsidRDefault="00D04377" w:rsidP="00D04377">
      <w:pPr>
        <w:tabs>
          <w:tab w:val="left" w:pos="2917"/>
        </w:tabs>
        <w:rPr>
          <w:rFonts w:ascii="Times New Roman" w:hAnsi="Times New Roman"/>
          <w:sz w:val="24"/>
          <w:szCs w:val="24"/>
        </w:rPr>
      </w:pPr>
    </w:p>
    <w:p w14:paraId="5D1440CC" w14:textId="77777777" w:rsidR="00D04377" w:rsidRPr="004D0AD4" w:rsidRDefault="00D04377" w:rsidP="00D04377">
      <w:pPr>
        <w:tabs>
          <w:tab w:val="left" w:pos="2917"/>
        </w:tabs>
        <w:rPr>
          <w:rFonts w:ascii="Times New Roman" w:hAnsi="Times New Roman"/>
          <w:sz w:val="24"/>
          <w:szCs w:val="24"/>
        </w:rPr>
      </w:pPr>
    </w:p>
    <w:p w14:paraId="538C07F2" w14:textId="77777777" w:rsidR="00F9094E" w:rsidRDefault="00F9094E" w:rsidP="00882F09">
      <w:pPr>
        <w:spacing w:before="92"/>
        <w:ind w:right="854"/>
        <w:rPr>
          <w:rFonts w:asciiTheme="minorHAnsi" w:hAnsiTheme="minorHAnsi" w:cstheme="minorHAnsi"/>
          <w:sz w:val="24"/>
        </w:rPr>
      </w:pPr>
    </w:p>
    <w:p w14:paraId="3E19A4DB" w14:textId="77777777" w:rsidR="0035133C" w:rsidRDefault="0035133C" w:rsidP="00882F09">
      <w:pPr>
        <w:spacing w:before="92"/>
        <w:ind w:right="854"/>
        <w:rPr>
          <w:rFonts w:asciiTheme="minorHAnsi" w:hAnsiTheme="minorHAnsi" w:cstheme="minorHAnsi"/>
          <w:sz w:val="24"/>
        </w:rPr>
      </w:pPr>
    </w:p>
    <w:p w14:paraId="5DB3AF4C" w14:textId="77777777" w:rsidR="00240D78" w:rsidRPr="00882F09" w:rsidRDefault="00240D78" w:rsidP="00882F09">
      <w:pPr>
        <w:spacing w:before="92"/>
        <w:ind w:right="854"/>
        <w:rPr>
          <w:rFonts w:asciiTheme="minorHAnsi" w:hAnsiTheme="minorHAnsi" w:cstheme="minorHAnsi"/>
          <w:sz w:val="24"/>
        </w:rPr>
      </w:pPr>
    </w:p>
    <w:sectPr w:rsidR="00240D78" w:rsidRPr="00882F09" w:rsidSect="00280EB2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2240" w:h="15840"/>
      <w:pgMar w:top="2002" w:right="1134" w:bottom="2610" w:left="1134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EA2382" w14:textId="77777777" w:rsidR="009F6725" w:rsidRDefault="009F6725">
      <w:r>
        <w:separator/>
      </w:r>
    </w:p>
  </w:endnote>
  <w:endnote w:type="continuationSeparator" w:id="0">
    <w:p w14:paraId="1EBC0FF3" w14:textId="77777777" w:rsidR="009F6725" w:rsidRDefault="009F67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aramond">
    <w:altName w:val="Cambria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D8562" w14:textId="77777777" w:rsidR="00113029" w:rsidRDefault="00113029">
    <w:pPr>
      <w:pStyle w:val="Footer"/>
      <w:tabs>
        <w:tab w:val="left" w:pos="5130"/>
      </w:tabs>
    </w:pPr>
  </w:p>
  <w:p w14:paraId="6432CB74" w14:textId="77777777" w:rsidR="00113029" w:rsidRDefault="0011302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3DA27" w14:textId="77777777" w:rsidR="00240D78" w:rsidRDefault="008D288D">
    <w:pPr>
      <w:pStyle w:val="Footer"/>
    </w:pPr>
    <w:r>
      <w:rPr>
        <w:noProof/>
        <w:color w:val="808080" w:themeColor="background1" w:themeShade="80"/>
      </w:rPr>
      <mc:AlternateContent>
        <mc:Choice Requires="wpg">
          <w:drawing>
            <wp:anchor distT="0" distB="0" distL="114300" distR="114300" simplePos="0" relativeHeight="251622400" behindDoc="0" locked="0" layoutInCell="1" allowOverlap="1" wp14:anchorId="778FCD75" wp14:editId="6F961AD1">
              <wp:simplePos x="0" y="0"/>
              <wp:positionH relativeFrom="column">
                <wp:posOffset>-815340</wp:posOffset>
              </wp:positionH>
              <wp:positionV relativeFrom="paragraph">
                <wp:posOffset>-964565</wp:posOffset>
              </wp:positionV>
              <wp:extent cx="7933690" cy="1575435"/>
              <wp:effectExtent l="0" t="0" r="0" b="5715"/>
              <wp:wrapNone/>
              <wp:docPr id="1671621216" name="Group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933690" cy="1575435"/>
                        <a:chOff x="-57153" y="-495345"/>
                        <a:chExt cx="7934335" cy="1575579"/>
                      </a:xfrm>
                    </wpg:grpSpPr>
                    <wpg:grpSp>
                      <wpg:cNvPr id="1235921596" name="Group 1235921596"/>
                      <wpg:cNvGrpSpPr/>
                      <wpg:grpSpPr>
                        <a:xfrm>
                          <a:off x="-57153" y="-495345"/>
                          <a:ext cx="7934335" cy="1575579"/>
                          <a:chOff x="-57153" y="-495345"/>
                          <a:chExt cx="7934335" cy="1575579"/>
                        </a:xfrm>
                      </wpg:grpSpPr>
                      <wps:wsp>
                        <wps:cNvPr id="1768258672" name="Graphic 2"/>
                        <wps:cNvSpPr/>
                        <wps:spPr>
                          <a:xfrm>
                            <a:off x="-57153" y="-495345"/>
                            <a:ext cx="7934335" cy="15755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1414145">
                                <a:moveTo>
                                  <a:pt x="77724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13560"/>
                                </a:lnTo>
                                <a:lnTo>
                                  <a:pt x="7772400" y="1413560"/>
                                </a:lnTo>
                                <a:lnTo>
                                  <a:pt x="777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53355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93716901" name="Image 3"/>
                          <pic:cNvPicPr/>
                        </pic:nvPicPr>
                        <pic:blipFill>
                          <a:blip r:embed="rId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8623" y="-121236"/>
                            <a:ext cx="564730" cy="6451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42898748" name="Graphic 4"/>
                        <wps:cNvSpPr/>
                        <wps:spPr>
                          <a:xfrm>
                            <a:off x="1223009" y="-139098"/>
                            <a:ext cx="1270" cy="685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85800">
                                <a:moveTo>
                                  <a:pt x="0" y="0"/>
                                </a:moveTo>
                                <a:lnTo>
                                  <a:pt x="0" y="68580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</wpg:grpSp>
                    <wps:wsp>
                      <wps:cNvPr id="26903105" name="Textbox 6"/>
                      <wps:cNvSpPr txBox="1"/>
                      <wps:spPr>
                        <a:xfrm>
                          <a:off x="-28576" y="-351318"/>
                          <a:ext cx="6887135" cy="1103862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98956D9" w14:textId="77777777" w:rsidR="00240D78" w:rsidRDefault="00240D78" w:rsidP="00240D78">
                            <w:pPr>
                              <w:rPr>
                                <w:sz w:val="12"/>
                              </w:rPr>
                            </w:pPr>
                          </w:p>
                          <w:p w14:paraId="14D57CE8" w14:textId="77777777" w:rsidR="00240D78" w:rsidRDefault="00240D78" w:rsidP="00240D78">
                            <w:pPr>
                              <w:spacing w:before="66"/>
                              <w:rPr>
                                <w:sz w:val="12"/>
                              </w:rPr>
                            </w:pPr>
                          </w:p>
                          <w:p w14:paraId="5D257AFD" w14:textId="77777777" w:rsidR="00240D78" w:rsidRDefault="00240D78" w:rsidP="00240D78">
                            <w:pPr>
                              <w:spacing w:line="144" w:lineRule="exact"/>
                              <w:ind w:left="2294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CAA05F"/>
                                <w:spacing w:val="-5"/>
                                <w:sz w:val="12"/>
                              </w:rPr>
                              <w:t>Providenciales</w:t>
                            </w:r>
                            <w:r>
                              <w:rPr>
                                <w:b/>
                                <w:color w:val="CAA05F"/>
                                <w:spacing w:val="1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CAA05F"/>
                                <w:spacing w:val="-2"/>
                                <w:sz w:val="12"/>
                              </w:rPr>
                              <w:t>Office</w:t>
                            </w:r>
                          </w:p>
                          <w:p w14:paraId="01EC2A49" w14:textId="77777777" w:rsidR="00240D78" w:rsidRDefault="00240D78" w:rsidP="00240D78">
                            <w:pPr>
                              <w:spacing w:line="144" w:lineRule="exact"/>
                              <w:ind w:left="2294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FFFFFF"/>
                                <w:sz w:val="12"/>
                              </w:rPr>
                              <w:t>P.O. Box 140, 930 Leeward Highway, Venetian Road Settlement, Providenciales, Turks &amp; Caicos Islands, BWI | Tel: (649) 946 - 5314 | (649) 941 - 8311</w:t>
                            </w:r>
                          </w:p>
                          <w:p w14:paraId="5C1ED4FC" w14:textId="77777777" w:rsidR="00240D78" w:rsidRDefault="00240D78" w:rsidP="00240D78">
                            <w:pPr>
                              <w:spacing w:before="15"/>
                              <w:rPr>
                                <w:sz w:val="12"/>
                              </w:rPr>
                            </w:pPr>
                          </w:p>
                          <w:p w14:paraId="25DDB6AB" w14:textId="77777777" w:rsidR="00240D78" w:rsidRDefault="00240D78" w:rsidP="00240D78">
                            <w:pPr>
                              <w:spacing w:line="144" w:lineRule="exact"/>
                              <w:ind w:left="2294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CAA05F"/>
                                <w:spacing w:val="-4"/>
                                <w:sz w:val="12"/>
                              </w:rPr>
                              <w:t>Grand</w:t>
                            </w:r>
                            <w:r>
                              <w:rPr>
                                <w:b/>
                                <w:color w:val="CAA05F"/>
                                <w:spacing w:val="-12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CAA05F"/>
                                <w:spacing w:val="-4"/>
                                <w:sz w:val="12"/>
                              </w:rPr>
                              <w:t>Turk</w:t>
                            </w:r>
                            <w:r>
                              <w:rPr>
                                <w:b/>
                                <w:color w:val="CAA05F"/>
                                <w:spacing w:val="-1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CAA05F"/>
                                <w:spacing w:val="-4"/>
                                <w:sz w:val="12"/>
                              </w:rPr>
                              <w:t>Office</w:t>
                            </w:r>
                          </w:p>
                          <w:p w14:paraId="45B596E9" w14:textId="77777777" w:rsidR="00240D78" w:rsidRDefault="00240D78" w:rsidP="00240D78">
                            <w:pPr>
                              <w:spacing w:line="144" w:lineRule="exact"/>
                              <w:ind w:left="2294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FFFFFF"/>
                                <w:sz w:val="12"/>
                              </w:rPr>
                              <w:t>P.O. Box 79, Waterloo Plaza, Grand Turk, Turks &amp; Caicos Islands, BWI | Tel: (649) 946 - 2550 | (649) 946 - 2791</w:t>
                            </w:r>
                          </w:p>
                          <w:p w14:paraId="626B4BD9" w14:textId="77777777" w:rsidR="00240D78" w:rsidRDefault="00240D78" w:rsidP="00240D78">
                            <w:pPr>
                              <w:spacing w:before="35"/>
                              <w:rPr>
                                <w:sz w:val="12"/>
                              </w:rPr>
                            </w:pPr>
                          </w:p>
                          <w:p w14:paraId="4949B08E" w14:textId="77777777" w:rsidR="00240D78" w:rsidRDefault="00240D78" w:rsidP="00240D78">
                            <w:pPr>
                              <w:ind w:left="2294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CAA05F"/>
                                <w:sz w:val="12"/>
                              </w:rPr>
                              <w:t>Website:</w:t>
                            </w:r>
                            <w:r>
                              <w:rPr>
                                <w:b/>
                                <w:color w:val="CAA05F"/>
                                <w:spacing w:val="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CAA05F"/>
                                <w:sz w:val="12"/>
                              </w:rPr>
                              <w:t>tcifsc.tc</w:t>
                            </w:r>
                            <w:r>
                              <w:rPr>
                                <w:b/>
                                <w:color w:val="CAA05F"/>
                                <w:spacing w:val="68"/>
                                <w:w w:val="15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CAA05F"/>
                                <w:sz w:val="12"/>
                              </w:rPr>
                              <w:t>Email:</w:t>
                            </w:r>
                            <w:r>
                              <w:rPr>
                                <w:b/>
                                <w:color w:val="CAA05F"/>
                                <w:spacing w:val="6"/>
                                <w:sz w:val="12"/>
                              </w:rPr>
                              <w:t xml:space="preserve"> </w:t>
                            </w:r>
                            <w:hyperlink r:id="rId2">
                              <w:r>
                                <w:rPr>
                                  <w:b/>
                                  <w:color w:val="CAA05F"/>
                                  <w:spacing w:val="-2"/>
                                  <w:sz w:val="12"/>
                                </w:rPr>
                                <w:t>fsc@tcifsc.tc</w:t>
                              </w:r>
                            </w:hyperlink>
                          </w:p>
                          <w:p w14:paraId="2B070091" w14:textId="77777777" w:rsidR="00240D78" w:rsidRDefault="00240D78" w:rsidP="00240D78">
                            <w:pPr>
                              <w:rPr>
                                <w:b/>
                                <w:sz w:val="12"/>
                              </w:rPr>
                            </w:pPr>
                          </w:p>
                          <w:p w14:paraId="46AD915E" w14:textId="77777777" w:rsidR="00240D78" w:rsidRDefault="00240D78" w:rsidP="00240D78">
                            <w:pPr>
                              <w:spacing w:before="104"/>
                              <w:rPr>
                                <w:b/>
                                <w:sz w:val="12"/>
                              </w:rPr>
                            </w:pPr>
                          </w:p>
                          <w:p w14:paraId="0BAEA30F" w14:textId="77777777" w:rsidR="00240D78" w:rsidRDefault="00240D78" w:rsidP="00240D78">
                            <w:pPr>
                              <w:spacing w:before="1"/>
                              <w:ind w:left="1349"/>
                              <w:rPr>
                                <w:sz w:val="14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78FCD75" id="Group 9" o:spid="_x0000_s1026" style="position:absolute;left:0;text-align:left;margin-left:-64.2pt;margin-top:-75.95pt;width:624.7pt;height:124.05pt;z-index:251622400;mso-width-relative:margin;mso-height-relative:margin" coordorigin="-571,-4953" coordsize="79343,157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">
              <v:group id="Group 1235921596" o:spid="_x0000_s1027" style="position:absolute;left:-571;top:-4953;width:79342;height:15755" coordorigin="-571,-4953" coordsize="79343,15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">
                <v:shape id="Graphic 2" o:spid="_x0000_s1028" style="position:absolute;left:-571;top:-4953;width:79342;height:15755;visibility:visible;mso-wrap-style:square;v-text-anchor:top" coordsize="7772400,1414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" path="m7772400,l,,,1413560r7772400,l7772400,xe" fillcolor="#253355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9" type="#_x0000_t75" style="position:absolute;left:4286;top:-1212;width:5647;height:64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">
                  <v:imagedata r:id="rId3" o:title=""/>
                </v:shape>
                <v:shape id="Graphic 4" o:spid="_x0000_s1030" style="position:absolute;left:12230;top:-1390;width:12;height:6857;visibility:visible;mso-wrap-style:square;v-text-anchor:top" coordsize="1270,685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" path="m,l,685800e" filled="f" strokecolor="white" strokeweight=".25pt">
                  <v:path arrowok="t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6" o:spid="_x0000_s1031" type="#_x0000_t202" style="position:absolute;left:-285;top:-3513;width:68870;height:110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" filled="f" stroked="f">
                <v:textbox inset="0,0,0,0">
                  <w:txbxContent>
                    <w:p w14:paraId="298956D9" w14:textId="77777777" w:rsidR="00240D78" w:rsidRDefault="00240D78" w:rsidP="00240D78">
                      <w:pPr>
                        <w:rPr>
                          <w:sz w:val="12"/>
                        </w:rPr>
                      </w:pPr>
                    </w:p>
                    <w:p w14:paraId="14D57CE8" w14:textId="77777777" w:rsidR="00240D78" w:rsidRDefault="00240D78" w:rsidP="00240D78">
                      <w:pPr>
                        <w:spacing w:before="66"/>
                        <w:rPr>
                          <w:sz w:val="12"/>
                        </w:rPr>
                      </w:pPr>
                    </w:p>
                    <w:p w14:paraId="5D257AFD" w14:textId="77777777" w:rsidR="00240D78" w:rsidRDefault="00240D78" w:rsidP="00240D78">
                      <w:pPr>
                        <w:spacing w:line="144" w:lineRule="exact"/>
                        <w:ind w:left="2294"/>
                        <w:rPr>
                          <w:b/>
                          <w:sz w:val="12"/>
                        </w:rPr>
                      </w:pPr>
                      <w:r>
                        <w:rPr>
                          <w:b/>
                          <w:color w:val="CAA05F"/>
                          <w:spacing w:val="-5"/>
                          <w:sz w:val="12"/>
                        </w:rPr>
                        <w:t>Providenciales</w:t>
                      </w:r>
                      <w:r>
                        <w:rPr>
                          <w:b/>
                          <w:color w:val="CAA05F"/>
                          <w:spacing w:val="17"/>
                          <w:sz w:val="12"/>
                        </w:rPr>
                        <w:t xml:space="preserve"> </w:t>
                      </w:r>
                      <w:r>
                        <w:rPr>
                          <w:b/>
                          <w:color w:val="CAA05F"/>
                          <w:spacing w:val="-2"/>
                          <w:sz w:val="12"/>
                        </w:rPr>
                        <w:t>Office</w:t>
                      </w:r>
                    </w:p>
                    <w:p w14:paraId="01EC2A49" w14:textId="77777777" w:rsidR="00240D78" w:rsidRDefault="00240D78" w:rsidP="00240D78">
                      <w:pPr>
                        <w:spacing w:line="144" w:lineRule="exact"/>
                        <w:ind w:left="2294"/>
                        <w:rPr>
                          <w:sz w:val="12"/>
                        </w:rPr>
                      </w:pPr>
                      <w:r>
                        <w:rPr>
                          <w:color w:val="FFFFFF"/>
                          <w:sz w:val="12"/>
                        </w:rPr>
                        <w:t>P.O. Box 140, 930 Leeward Highway, Venetian Road Settlement, Providenciales, Turks &amp; Caicos Islands, BWI | Tel: (649) 946 - 5314 | (649) 941 - 8311</w:t>
                      </w:r>
                    </w:p>
                    <w:p w14:paraId="5C1ED4FC" w14:textId="77777777" w:rsidR="00240D78" w:rsidRDefault="00240D78" w:rsidP="00240D78">
                      <w:pPr>
                        <w:spacing w:before="15"/>
                        <w:rPr>
                          <w:sz w:val="12"/>
                        </w:rPr>
                      </w:pPr>
                    </w:p>
                    <w:p w14:paraId="25DDB6AB" w14:textId="77777777" w:rsidR="00240D78" w:rsidRDefault="00240D78" w:rsidP="00240D78">
                      <w:pPr>
                        <w:spacing w:line="144" w:lineRule="exact"/>
                        <w:ind w:left="2294"/>
                        <w:rPr>
                          <w:b/>
                          <w:sz w:val="12"/>
                        </w:rPr>
                      </w:pPr>
                      <w:r>
                        <w:rPr>
                          <w:b/>
                          <w:color w:val="CAA05F"/>
                          <w:spacing w:val="-4"/>
                          <w:sz w:val="12"/>
                        </w:rPr>
                        <w:t>Grand</w:t>
                      </w:r>
                      <w:r>
                        <w:rPr>
                          <w:b/>
                          <w:color w:val="CAA05F"/>
                          <w:spacing w:val="-12"/>
                          <w:sz w:val="12"/>
                        </w:rPr>
                        <w:t xml:space="preserve"> </w:t>
                      </w:r>
                      <w:r>
                        <w:rPr>
                          <w:b/>
                          <w:color w:val="CAA05F"/>
                          <w:spacing w:val="-4"/>
                          <w:sz w:val="12"/>
                        </w:rPr>
                        <w:t>Turk</w:t>
                      </w:r>
                      <w:r>
                        <w:rPr>
                          <w:b/>
                          <w:color w:val="CAA05F"/>
                          <w:spacing w:val="-10"/>
                          <w:sz w:val="12"/>
                        </w:rPr>
                        <w:t xml:space="preserve"> </w:t>
                      </w:r>
                      <w:r>
                        <w:rPr>
                          <w:b/>
                          <w:color w:val="CAA05F"/>
                          <w:spacing w:val="-4"/>
                          <w:sz w:val="12"/>
                        </w:rPr>
                        <w:t>Office</w:t>
                      </w:r>
                    </w:p>
                    <w:p w14:paraId="45B596E9" w14:textId="77777777" w:rsidR="00240D78" w:rsidRDefault="00240D78" w:rsidP="00240D78">
                      <w:pPr>
                        <w:spacing w:line="144" w:lineRule="exact"/>
                        <w:ind w:left="2294"/>
                        <w:rPr>
                          <w:sz w:val="12"/>
                        </w:rPr>
                      </w:pPr>
                      <w:r>
                        <w:rPr>
                          <w:color w:val="FFFFFF"/>
                          <w:sz w:val="12"/>
                        </w:rPr>
                        <w:t>P.O. Box 79, Waterloo Plaza, Grand Turk, Turks &amp; Caicos Islands, BWI | Tel: (649) 946 - 2550 | (649) 946 - 2791</w:t>
                      </w:r>
                    </w:p>
                    <w:p w14:paraId="626B4BD9" w14:textId="77777777" w:rsidR="00240D78" w:rsidRDefault="00240D78" w:rsidP="00240D78">
                      <w:pPr>
                        <w:spacing w:before="35"/>
                        <w:rPr>
                          <w:sz w:val="12"/>
                        </w:rPr>
                      </w:pPr>
                    </w:p>
                    <w:p w14:paraId="4949B08E" w14:textId="77777777" w:rsidR="00240D78" w:rsidRDefault="00240D78" w:rsidP="00240D78">
                      <w:pPr>
                        <w:ind w:left="2294"/>
                        <w:rPr>
                          <w:b/>
                          <w:sz w:val="12"/>
                        </w:rPr>
                      </w:pPr>
                      <w:r>
                        <w:rPr>
                          <w:b/>
                          <w:color w:val="CAA05F"/>
                          <w:sz w:val="12"/>
                        </w:rPr>
                        <w:t>Website:</w:t>
                      </w:r>
                      <w:r>
                        <w:rPr>
                          <w:b/>
                          <w:color w:val="CAA05F"/>
                          <w:spacing w:val="6"/>
                          <w:sz w:val="12"/>
                        </w:rPr>
                        <w:t xml:space="preserve"> </w:t>
                      </w:r>
                      <w:r>
                        <w:rPr>
                          <w:b/>
                          <w:color w:val="CAA05F"/>
                          <w:sz w:val="12"/>
                        </w:rPr>
                        <w:t>tcifsc.tc</w:t>
                      </w:r>
                      <w:r>
                        <w:rPr>
                          <w:b/>
                          <w:color w:val="CAA05F"/>
                          <w:spacing w:val="68"/>
                          <w:w w:val="150"/>
                          <w:sz w:val="12"/>
                        </w:rPr>
                        <w:t xml:space="preserve"> </w:t>
                      </w:r>
                      <w:r>
                        <w:rPr>
                          <w:b/>
                          <w:color w:val="CAA05F"/>
                          <w:sz w:val="12"/>
                        </w:rPr>
                        <w:t>Email:</w:t>
                      </w:r>
                      <w:r>
                        <w:rPr>
                          <w:b/>
                          <w:color w:val="CAA05F"/>
                          <w:spacing w:val="6"/>
                          <w:sz w:val="12"/>
                        </w:rPr>
                        <w:t xml:space="preserve"> </w:t>
                      </w:r>
                      <w:hyperlink r:id="rId4">
                        <w:r>
                          <w:rPr>
                            <w:b/>
                            <w:color w:val="CAA05F"/>
                            <w:spacing w:val="-2"/>
                            <w:sz w:val="12"/>
                          </w:rPr>
                          <w:t>fsc@tcifsc.tc</w:t>
                        </w:r>
                      </w:hyperlink>
                    </w:p>
                    <w:p w14:paraId="2B070091" w14:textId="77777777" w:rsidR="00240D78" w:rsidRDefault="00240D78" w:rsidP="00240D78">
                      <w:pPr>
                        <w:rPr>
                          <w:b/>
                          <w:sz w:val="12"/>
                        </w:rPr>
                      </w:pPr>
                    </w:p>
                    <w:p w14:paraId="46AD915E" w14:textId="77777777" w:rsidR="00240D78" w:rsidRDefault="00240D78" w:rsidP="00240D78">
                      <w:pPr>
                        <w:spacing w:before="104"/>
                        <w:rPr>
                          <w:b/>
                          <w:sz w:val="12"/>
                        </w:rPr>
                      </w:pPr>
                    </w:p>
                    <w:p w14:paraId="0BAEA30F" w14:textId="77777777" w:rsidR="00240D78" w:rsidRDefault="00240D78" w:rsidP="00240D78">
                      <w:pPr>
                        <w:spacing w:before="1"/>
                        <w:ind w:left="1349"/>
                        <w:rPr>
                          <w:sz w:val="14"/>
                        </w:rPr>
                      </w:pPr>
                    </w:p>
                  </w:txbxContent>
                </v:textbox>
              </v:shape>
            </v:group>
          </w:pict>
        </mc:Fallback>
      </mc:AlternateContent>
    </w:r>
    <w:r w:rsidR="00AC7637">
      <w:rPr>
        <w:noProof/>
        <w:color w:val="808080" w:themeColor="background1" w:themeShade="80"/>
      </w:rPr>
      <mc:AlternateContent>
        <mc:Choice Requires="wps">
          <w:drawing>
            <wp:anchor distT="0" distB="0" distL="114300" distR="114300" simplePos="0" relativeHeight="251629568" behindDoc="0" locked="0" layoutInCell="1" allowOverlap="1" wp14:anchorId="33969EB2" wp14:editId="5CC94DAD">
              <wp:simplePos x="0" y="0"/>
              <wp:positionH relativeFrom="column">
                <wp:posOffset>-534670</wp:posOffset>
              </wp:positionH>
              <wp:positionV relativeFrom="paragraph">
                <wp:posOffset>267970</wp:posOffset>
              </wp:positionV>
              <wp:extent cx="7403217" cy="0"/>
              <wp:effectExtent l="0" t="0" r="0" b="0"/>
              <wp:wrapNone/>
              <wp:docPr id="666872650" name="Straight Connector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403217" cy="0"/>
                      </a:xfrm>
                      <a:prstGeom prst="line">
                        <a:avLst/>
                      </a:prstGeom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C8C3CAA" id="Straight Connector 12" o:spid="_x0000_s1026" style="position:absolute;z-index:2516295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2.1pt,21.1pt" to="540.85pt,2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" strokecolor="white [3212]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F206D6" w14:textId="77777777" w:rsidR="009F6725" w:rsidRDefault="009F6725">
      <w:r>
        <w:separator/>
      </w:r>
    </w:p>
  </w:footnote>
  <w:footnote w:type="continuationSeparator" w:id="0">
    <w:p w14:paraId="48CB3ACD" w14:textId="77777777" w:rsidR="009F6725" w:rsidRDefault="009F6725">
      <w:r>
        <w:continuationSeparator/>
      </w:r>
    </w:p>
  </w:footnote>
  <w:footnote w:id="1">
    <w:p w14:paraId="6D06B7B6" w14:textId="77777777" w:rsidR="00D04377" w:rsidRPr="00630828" w:rsidRDefault="00D04377" w:rsidP="00D04377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Pr="00630828">
        <w:t>Requests being processed. Assistance will be provided shortly</w:t>
      </w:r>
    </w:p>
  </w:footnote>
  <w:footnote w:id="2">
    <w:p w14:paraId="077FE694" w14:textId="77777777" w:rsidR="00D04377" w:rsidRPr="00630828" w:rsidRDefault="00D04377" w:rsidP="00D04377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Pr="00630828">
        <w:t>Requests being processed. Assistance will be provided shortly</w:t>
      </w:r>
    </w:p>
  </w:footnote>
  <w:footnote w:id="3">
    <w:p w14:paraId="50BD7F0D" w14:textId="77777777" w:rsidR="00D04377" w:rsidRPr="007E0083" w:rsidRDefault="00D04377" w:rsidP="00D04377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Mutual Legal Assistance Treaty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1ACD6" w14:textId="77777777" w:rsidR="00BF3BAE" w:rsidRDefault="007A18E3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4CE37978" wp14:editId="0096D171">
              <wp:simplePos x="0" y="0"/>
              <wp:positionH relativeFrom="column">
                <wp:posOffset>0</wp:posOffset>
              </wp:positionH>
              <wp:positionV relativeFrom="paragraph">
                <wp:posOffset>47625</wp:posOffset>
              </wp:positionV>
              <wp:extent cx="6019800" cy="0"/>
              <wp:effectExtent l="0" t="0" r="0" b="0"/>
              <wp:wrapNone/>
              <wp:docPr id="1875557451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1980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00206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E15B351" id="Straight Connector 5" o:spid="_x0000_s1026" style="position:absolute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3.75pt" to="474pt,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" strokecolor="#002060" strokeweight="1pt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3C277" w14:textId="77777777" w:rsidR="00F9094E" w:rsidRDefault="00F9094E">
    <w:pPr>
      <w:pStyle w:val="Header"/>
    </w:pPr>
    <w:r>
      <w:rPr>
        <w:rFonts w:ascii="Trebuchet MS"/>
        <w:noProof/>
        <w:color w:val="A6A6A6" w:themeColor="background1" w:themeShade="A6"/>
        <w:sz w:val="24"/>
      </w:rPr>
      <w:drawing>
        <wp:anchor distT="0" distB="0" distL="0" distR="0" simplePos="0" relativeHeight="251670528" behindDoc="1" locked="1" layoutInCell="1" allowOverlap="1" wp14:anchorId="77DE6E1F" wp14:editId="2B3383F0">
          <wp:simplePos x="0" y="0"/>
          <wp:positionH relativeFrom="page">
            <wp:posOffset>720090</wp:posOffset>
          </wp:positionH>
          <wp:positionV relativeFrom="page">
            <wp:posOffset>457200</wp:posOffset>
          </wp:positionV>
          <wp:extent cx="5020310" cy="1097280"/>
          <wp:effectExtent l="0" t="0" r="9525" b="7620"/>
          <wp:wrapNone/>
          <wp:docPr id="1881479079" name="Imag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7378963" name="Image 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20310" cy="1097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377"/>
    <w:rsid w:val="00000770"/>
    <w:rsid w:val="000170E4"/>
    <w:rsid w:val="00030568"/>
    <w:rsid w:val="00042606"/>
    <w:rsid w:val="00055420"/>
    <w:rsid w:val="00056C0F"/>
    <w:rsid w:val="00093CEE"/>
    <w:rsid w:val="00113029"/>
    <w:rsid w:val="00145DA8"/>
    <w:rsid w:val="001760A2"/>
    <w:rsid w:val="00180F25"/>
    <w:rsid w:val="002013DC"/>
    <w:rsid w:val="00237F8E"/>
    <w:rsid w:val="00240D78"/>
    <w:rsid w:val="00264046"/>
    <w:rsid w:val="002740F1"/>
    <w:rsid w:val="00280EB2"/>
    <w:rsid w:val="00296D69"/>
    <w:rsid w:val="002D7C32"/>
    <w:rsid w:val="002F7A59"/>
    <w:rsid w:val="0035133C"/>
    <w:rsid w:val="0047264E"/>
    <w:rsid w:val="005E03B5"/>
    <w:rsid w:val="00612798"/>
    <w:rsid w:val="00653F87"/>
    <w:rsid w:val="0069581B"/>
    <w:rsid w:val="006A4550"/>
    <w:rsid w:val="006B0009"/>
    <w:rsid w:val="00751C1D"/>
    <w:rsid w:val="007A18E3"/>
    <w:rsid w:val="007C33DD"/>
    <w:rsid w:val="007C4071"/>
    <w:rsid w:val="00804B05"/>
    <w:rsid w:val="0088136F"/>
    <w:rsid w:val="00882F09"/>
    <w:rsid w:val="008B3365"/>
    <w:rsid w:val="008C3C02"/>
    <w:rsid w:val="008D288D"/>
    <w:rsid w:val="008E74B3"/>
    <w:rsid w:val="00962C39"/>
    <w:rsid w:val="009F0A80"/>
    <w:rsid w:val="009F6725"/>
    <w:rsid w:val="00A16D35"/>
    <w:rsid w:val="00A76E0B"/>
    <w:rsid w:val="00AB057B"/>
    <w:rsid w:val="00AB245B"/>
    <w:rsid w:val="00AC7637"/>
    <w:rsid w:val="00B103F1"/>
    <w:rsid w:val="00B51C06"/>
    <w:rsid w:val="00B9521B"/>
    <w:rsid w:val="00BB0F4E"/>
    <w:rsid w:val="00BC604A"/>
    <w:rsid w:val="00BD5687"/>
    <w:rsid w:val="00BF3BAE"/>
    <w:rsid w:val="00C53766"/>
    <w:rsid w:val="00CC01DF"/>
    <w:rsid w:val="00D04377"/>
    <w:rsid w:val="00D159CA"/>
    <w:rsid w:val="00D351D3"/>
    <w:rsid w:val="00D74345"/>
    <w:rsid w:val="00D82438"/>
    <w:rsid w:val="00DA1324"/>
    <w:rsid w:val="00DD7377"/>
    <w:rsid w:val="00DE01B6"/>
    <w:rsid w:val="00E1563E"/>
    <w:rsid w:val="00E35928"/>
    <w:rsid w:val="00E45232"/>
    <w:rsid w:val="00E6679D"/>
    <w:rsid w:val="00E76A4B"/>
    <w:rsid w:val="00EA3171"/>
    <w:rsid w:val="00EB5270"/>
    <w:rsid w:val="00EE327E"/>
    <w:rsid w:val="00F06EA9"/>
    <w:rsid w:val="00F9094E"/>
    <w:rsid w:val="00FC0C25"/>
    <w:rsid w:val="00FC21C5"/>
    <w:rsid w:val="00FC4C9C"/>
    <w:rsid w:val="00FF2320"/>
    <w:rsid w:val="0E216936"/>
    <w:rsid w:val="2548447B"/>
    <w:rsid w:val="2824F924"/>
    <w:rsid w:val="2A0342D8"/>
    <w:rsid w:val="34253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5A106923"/>
  <w15:docId w15:val="{1D93DD42-2C6C-43DA-A8CB-B6E9C3B85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4377"/>
    <w:pPr>
      <w:jc w:val="both"/>
    </w:pPr>
    <w:rPr>
      <w:rFonts w:ascii="Calibri" w:eastAsia="Calibri" w:hAnsi="Calibri" w:cs="Times New Roman"/>
      <w:sz w:val="22"/>
      <w:szCs w:val="22"/>
      <w:lang w:val="en-GB"/>
    </w:rPr>
  </w:style>
  <w:style w:type="paragraph" w:styleId="Heading1">
    <w:name w:val="heading 1"/>
    <w:basedOn w:val="Normal"/>
    <w:uiPriority w:val="9"/>
    <w:qFormat/>
    <w:pPr>
      <w:spacing w:before="1"/>
      <w:ind w:left="847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before="1"/>
      <w:ind w:left="847"/>
      <w:outlineLvl w:val="1"/>
    </w:pPr>
    <w:rPr>
      <w:b/>
      <w:bCs/>
    </w:rPr>
  </w:style>
  <w:style w:type="paragraph" w:styleId="Heading3">
    <w:name w:val="heading 3"/>
    <w:basedOn w:val="Normal"/>
    <w:uiPriority w:val="9"/>
    <w:unhideWhenUsed/>
    <w:qFormat/>
    <w:pPr>
      <w:spacing w:before="210"/>
      <w:ind w:left="849"/>
      <w:outlineLvl w:val="2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Tahoma" w:eastAsia="Tahoma" w:hAnsi="Tahoma" w:cs="Tahoma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ascii="Tahoma" w:eastAsia="Tahoma" w:hAnsi="Tahoma" w:cs="Tahoma"/>
    </w:rPr>
  </w:style>
  <w:style w:type="paragraph" w:styleId="NormalWeb">
    <w:name w:val="Normal (Web)"/>
    <w:basedOn w:val="Normal"/>
    <w:uiPriority w:val="99"/>
    <w:semiHidden/>
    <w:unhideWhenUsed/>
    <w:rsid w:val="00EB5270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table" w:styleId="TableGrid">
    <w:name w:val="Table Grid"/>
    <w:basedOn w:val="TableNormal"/>
    <w:uiPriority w:val="39"/>
    <w:rsid w:val="00D04377"/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D0437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4377"/>
    <w:rPr>
      <w:rFonts w:ascii="Calibri" w:eastAsia="Calibri" w:hAnsi="Calibri" w:cs="Times New Roman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D0437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hyperlink" Target="mailto:fsc@tcifsc.tc" TargetMode="External"/><Relationship Id="rId1" Type="http://schemas.openxmlformats.org/officeDocument/2006/relationships/image" Target="media/image2.png"/><Relationship Id="rId4" Type="http://schemas.openxmlformats.org/officeDocument/2006/relationships/hyperlink" Target="mailto:fsc@tcifsc.tc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williams\Desktop\New%20FSC%20Letterhea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proved_x003f_ xmlns="ccf46e0b-12d5-4da2-9af1-ba90f5905c33">true</Approved_x003f_>
    <_Flow_SignoffStatus xmlns="ccf46e0b-12d5-4da2-9af1-ba90f5905c33" xsi:nil="true"/>
    <TaxCatchAll xmlns="acb7579c-fa5a-4949-a22e-7cba0508be04" xsi:nil="true"/>
    <lcf76f155ced4ddcb4097134ff3c332f xmlns="ccf46e0b-12d5-4da2-9af1-ba90f5905c33">
      <Terms xmlns="http://schemas.microsoft.com/office/infopath/2007/PartnerControls"/>
    </lcf76f155ced4ddcb4097134ff3c332f>
  </documentManagement>
</p:properties>
</file>

<file path=customXml/item4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81EE78F7329448987064D1015C582B" ma:contentTypeVersion="20" ma:contentTypeDescription="Create a new document." ma:contentTypeScope="" ma:versionID="92156a859550057360676d8c302849a0">
  <xsd:schema xmlns:xsd="http://www.w3.org/2001/XMLSchema" xmlns:xs="http://www.w3.org/2001/XMLSchema" xmlns:p="http://schemas.microsoft.com/office/2006/metadata/properties" xmlns:ns2="ccf46e0b-12d5-4da2-9af1-ba90f5905c33" xmlns:ns3="acb7579c-fa5a-4949-a22e-7cba0508be04" targetNamespace="http://schemas.microsoft.com/office/2006/metadata/properties" ma:root="true" ma:fieldsID="f40908b541fdea7b8823805af3208029" ns2:_="" ns3:_="">
    <xsd:import namespace="ccf46e0b-12d5-4da2-9af1-ba90f5905c33"/>
    <xsd:import namespace="acb7579c-fa5a-4949-a22e-7cba0508be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_Flow_SignoffStatus" minOccurs="0"/>
                <xsd:element ref="ns2:MediaServiceObjectDetectorVersions" minOccurs="0"/>
                <xsd:element ref="ns2:MediaServiceSearchProperties" minOccurs="0"/>
                <xsd:element ref="ns2:Approved_x003f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f46e0b-12d5-4da2-9af1-ba90f5905c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6e332e2-d21f-461a-90e0-e0b30c2a81e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4" nillable="true" ma:displayName="Sign-off status" ma:internalName="Sign_x002d_off_x0020_status">
      <xsd:simpleType>
        <xsd:restriction base="dms:Text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pproved_x003f_" ma:index="27" nillable="true" ma:displayName="Approved?" ma:default="1" ma:format="Dropdown" ma:internalName="Approved_x003f_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b7579c-fa5a-4949-a22e-7cba0508be0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fc3ab60-ef66-493f-9a00-a354876b899e}" ma:internalName="TaxCatchAll" ma:showField="CatchAllData" ma:web="acb7579c-fa5a-4949-a22e-7cba0508be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0644E5B-77C5-4704-A7AA-835324D265C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8D998E4-9028-49FD-B347-DB1E6660D48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D194BD-982F-4ADC-A12C-2D485421572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5.xml><?xml version="1.0" encoding="utf-8"?>
<ds:datastoreItem xmlns:ds="http://schemas.openxmlformats.org/officeDocument/2006/customXml" ds:itemID="{90BC2FAB-D01E-4960-ACCA-EBAD8FBF1101}"/>
</file>

<file path=docProps/app.xml><?xml version="1.0" encoding="utf-8"?>
<Properties xmlns="http://schemas.openxmlformats.org/officeDocument/2006/extended-properties" xmlns:vt="http://schemas.openxmlformats.org/officeDocument/2006/docPropsVTypes">
  <Template>New FSC Letterhead</Template>
  <TotalTime>29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39778 TCIFSC Brand Style Guide V011 Letterhead</vt:lpstr>
    </vt:vector>
  </TitlesOfParts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TCI FSC Letterhead</dc:title>
  <dc:creator>Michel'Lee Williams</dc:creator>
  <cp:keywords/>
  <cp:lastModifiedBy>Michel'Lee Williams</cp:lastModifiedBy>
  <cp:revision>12</cp:revision>
  <dcterms:created xsi:type="dcterms:W3CDTF">2026-10-14T14:58:00Z</dcterms:created>
  <dcterms:modified xsi:type="dcterms:W3CDTF">2026-10-14T20:15:00Z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2026-08-28T00:00:00Z</vt:filetime>
  </property>
  <property fmtid="{D5CDD505-2E9C-101B-9397-08002B2CF9AE}" pid="3" name="Creator">
    <vt:lpwstr>Adobe Illustrator 30.7 (Windows)</vt:lpwstr>
  </property>
  <property fmtid="{D5CDD505-2E9C-101B-9397-08002B2CF9AE}" pid="4" name="LastSaved">
    <vt:filetime>2026-09-01T00:00:00Z</vt:filetime>
  </property>
  <property fmtid="{D5CDD505-2E9C-101B-9397-08002B2CF9AE}" pid="5" name="Producer">
    <vt:lpwstr>Microsoft® Word LTSC</vt:lpwstr>
  </property>
  <property fmtid="{D5CDD505-2E9C-101B-9397-08002B2CF9AE}" pid="6" name="KSOTemplateDocerSaveRecord">
    <vt:lpwstr>eyJoZGlkIjoiMWFkYTI0Y2YxOGI4NzMyMWJlMGMxMDQ5NGJiZTY4ZDEifQ==</vt:lpwstr>
  </property>
  <property fmtid="{D5CDD505-2E9C-101B-9397-08002B2CF9AE}" pid="7" name="KSOProductBuildVer">
    <vt:lpwstr>1033-12.1.0.28485</vt:lpwstr>
  </property>
  <property fmtid="{D5CDD505-2E9C-101B-9397-08002B2CF9AE}" pid="8" name="ICV">
    <vt:lpwstr>FE0B1023D7084BCFBC804052C3C301F4_12</vt:lpwstr>
  </property>
  <property fmtid="{D5CDD505-2E9C-101B-9397-08002B2CF9AE}" pid="9" name="ContentTypeId">
    <vt:lpwstr>0x0101006281EE78F7329448987064D1015C582B</vt:lpwstr>
  </property>
</Properties>
</file>